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C9" w:rsidRPr="00F660C1" w:rsidRDefault="00A66D71" w:rsidP="00F660C1">
      <w:pPr>
        <w:rPr>
          <w:i/>
          <w:color w:val="1F497D" w:themeColor="text2"/>
          <w:sz w:val="16"/>
        </w:rPr>
      </w:pPr>
      <w:r>
        <w:rPr>
          <w:i/>
          <w:noProof/>
          <w:color w:val="1F497D" w:themeColor="text2"/>
          <w:sz w:val="16"/>
          <w:lang w:eastAsia="sl-SI"/>
        </w:rPr>
        <w:drawing>
          <wp:inline distT="0" distB="0" distL="0" distR="0">
            <wp:extent cx="1916430" cy="548640"/>
            <wp:effectExtent l="0" t="0" r="0" b="0"/>
            <wp:docPr id="3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C9" w:rsidRPr="00D337C9" w:rsidRDefault="00D337C9" w:rsidP="00D337C9"/>
    <w:p w:rsidR="00F660C1" w:rsidRPr="00FC4665" w:rsidRDefault="00C95C11" w:rsidP="00F660C1">
      <w:pPr>
        <w:spacing w:after="0" w:line="240" w:lineRule="auto"/>
        <w:jc w:val="center"/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</w:pP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Socialno</w:t>
      </w:r>
      <w:proofErr w:type="spellEnd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kmetovanje</w:t>
      </w:r>
      <w:proofErr w:type="spellEnd"/>
      <w:r w:rsidR="00F660C1" w:rsidRPr="00FC4665"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</w:t>
      </w:r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kot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orodje</w:t>
      </w:r>
      <w:proofErr w:type="spellEnd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za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zaposlovanje</w:t>
      </w:r>
      <w:proofErr w:type="spellEnd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ranljivih</w:t>
      </w:r>
      <w:proofErr w:type="spellEnd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ciljnih</w:t>
      </w:r>
      <w:proofErr w:type="spellEnd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 xml:space="preserve"> </w:t>
      </w:r>
      <w:proofErr w:type="spellStart"/>
      <w:r>
        <w:rPr>
          <w:rFonts w:ascii="Open Sans Extrabold" w:hAnsi="Open Sans Extrabold" w:cs="Open Sans Extrabold"/>
          <w:b/>
          <w:color w:val="1F497D" w:themeColor="text2"/>
          <w:sz w:val="40"/>
          <w:szCs w:val="36"/>
          <w:lang w:val="en-GB"/>
        </w:rPr>
        <w:t>skupin</w:t>
      </w:r>
      <w:proofErr w:type="spellEnd"/>
    </w:p>
    <w:p w:rsidR="00F660C1" w:rsidRPr="00E44699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b/>
          <w:color w:val="1F497D" w:themeColor="text2"/>
          <w:sz w:val="24"/>
          <w:szCs w:val="24"/>
          <w:lang w:val="en-GB"/>
        </w:rPr>
      </w:pPr>
    </w:p>
    <w:p w:rsidR="00F660C1" w:rsidRPr="00E44699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b/>
          <w:color w:val="1F497D" w:themeColor="text2"/>
          <w:sz w:val="24"/>
          <w:szCs w:val="24"/>
          <w:lang w:val="en-GB"/>
        </w:rPr>
      </w:pPr>
    </w:p>
    <w:p w:rsidR="00F660C1" w:rsidRPr="00FC4665" w:rsidRDefault="00C95C11" w:rsidP="00F660C1">
      <w:pPr>
        <w:spacing w:after="0" w:line="240" w:lineRule="auto"/>
        <w:jc w:val="center"/>
        <w:rPr>
          <w:rFonts w:ascii="Open Sans Condensed" w:hAnsi="Open Sans Condensed" w:cs="Open Sans Condensed"/>
          <w:b/>
          <w:color w:val="1F497D" w:themeColor="text2"/>
          <w:sz w:val="28"/>
          <w:szCs w:val="24"/>
          <w:lang w:val="en-GB"/>
        </w:rPr>
      </w:pPr>
      <w:proofErr w:type="spellStart"/>
      <w:r>
        <w:rPr>
          <w:rFonts w:ascii="Open Sans Condensed" w:hAnsi="Open Sans Condensed" w:cs="Open Sans Condensed"/>
          <w:b/>
          <w:color w:val="1F497D" w:themeColor="text2"/>
          <w:sz w:val="28"/>
          <w:szCs w:val="24"/>
          <w:lang w:val="en-GB"/>
        </w:rPr>
        <w:t>Mednarodna</w:t>
      </w:r>
      <w:proofErr w:type="spellEnd"/>
      <w:r>
        <w:rPr>
          <w:rFonts w:ascii="Open Sans Condensed" w:hAnsi="Open Sans Condensed" w:cs="Open Sans Condensed"/>
          <w:b/>
          <w:color w:val="1F497D" w:themeColor="text2"/>
          <w:sz w:val="28"/>
          <w:szCs w:val="24"/>
          <w:lang w:val="en-GB"/>
        </w:rPr>
        <w:t xml:space="preserve"> </w:t>
      </w:r>
      <w:proofErr w:type="spellStart"/>
      <w:r>
        <w:rPr>
          <w:rFonts w:ascii="Open Sans Condensed" w:hAnsi="Open Sans Condensed" w:cs="Open Sans Condensed"/>
          <w:b/>
          <w:color w:val="1F497D" w:themeColor="text2"/>
          <w:sz w:val="28"/>
          <w:szCs w:val="24"/>
          <w:lang w:val="en-GB"/>
        </w:rPr>
        <w:t>konferenca</w:t>
      </w:r>
      <w:proofErr w:type="spellEnd"/>
      <w:r w:rsidR="00F660C1" w:rsidRPr="00FC4665">
        <w:rPr>
          <w:rFonts w:ascii="Open Sans Condensed" w:hAnsi="Open Sans Condensed" w:cs="Open Sans Condensed"/>
          <w:b/>
          <w:color w:val="1F497D" w:themeColor="text2"/>
          <w:sz w:val="28"/>
          <w:szCs w:val="24"/>
          <w:lang w:val="en-GB"/>
        </w:rPr>
        <w:t xml:space="preserve"> </w:t>
      </w:r>
    </w:p>
    <w:p w:rsidR="00D337C9" w:rsidRPr="00E44699" w:rsidRDefault="00D337C9" w:rsidP="00D337C9">
      <w:pPr>
        <w:rPr>
          <w:rFonts w:ascii="Open Sans Light" w:hAnsi="Open Sans Light" w:cs="Open Sans Light"/>
          <w:color w:val="1F497D" w:themeColor="text2"/>
        </w:rPr>
      </w:pPr>
    </w:p>
    <w:p w:rsidR="00F660C1" w:rsidRPr="00FC4665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b/>
          <w:color w:val="1F497D" w:themeColor="text2"/>
          <w:sz w:val="32"/>
          <w:lang w:val="en-GB"/>
        </w:rPr>
      </w:pPr>
      <w:r w:rsidRPr="00FC4665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8</w:t>
      </w:r>
      <w:r w:rsidR="00C95C11" w:rsidRPr="00C95C11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.</w:t>
      </w:r>
      <w:r w:rsidR="00C95C11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 xml:space="preserve"> </w:t>
      </w:r>
      <w:proofErr w:type="spellStart"/>
      <w:proofErr w:type="gramStart"/>
      <w:r w:rsidR="00C95C11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n</w:t>
      </w:r>
      <w:r w:rsidRPr="00FC4665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ovember</w:t>
      </w:r>
      <w:proofErr w:type="spellEnd"/>
      <w:proofErr w:type="gramEnd"/>
      <w:r w:rsidRPr="00FC4665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 xml:space="preserve"> 2016, 10</w:t>
      </w:r>
      <w:r w:rsidR="00C95C11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.00</w:t>
      </w:r>
      <w:r w:rsidRPr="00FC4665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 xml:space="preserve"> – </w:t>
      </w:r>
      <w:r w:rsidR="00C95C11">
        <w:rPr>
          <w:rFonts w:ascii="Open Sans Light" w:hAnsi="Open Sans Light" w:cs="Open Sans Light"/>
          <w:b/>
          <w:color w:val="1F497D" w:themeColor="text2"/>
          <w:sz w:val="32"/>
          <w:lang w:val="en-GB"/>
        </w:rPr>
        <w:t>15.00</w:t>
      </w:r>
    </w:p>
    <w:p w:rsidR="00F660C1" w:rsidRPr="00E44699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color w:val="1F497D" w:themeColor="text2"/>
          <w:sz w:val="24"/>
          <w:lang w:val="en-GB"/>
        </w:rPr>
      </w:pPr>
      <w:proofErr w:type="spellStart"/>
      <w:r w:rsidRPr="00E44699">
        <w:rPr>
          <w:rFonts w:ascii="Open Sans Light" w:hAnsi="Open Sans Light" w:cs="Open Sans Light"/>
          <w:color w:val="1F497D" w:themeColor="text2"/>
          <w:sz w:val="24"/>
          <w:lang w:val="en-GB"/>
        </w:rPr>
        <w:t>Univer</w:t>
      </w:r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za</w:t>
      </w:r>
      <w:proofErr w:type="spellEnd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 xml:space="preserve"> v </w:t>
      </w:r>
      <w:proofErr w:type="spellStart"/>
      <w:r w:rsidRPr="00E44699">
        <w:rPr>
          <w:rFonts w:ascii="Open Sans Light" w:hAnsi="Open Sans Light" w:cs="Open Sans Light"/>
          <w:color w:val="1F497D" w:themeColor="text2"/>
          <w:sz w:val="24"/>
          <w:lang w:val="en-GB"/>
        </w:rPr>
        <w:t>Ljubljan</w:t>
      </w:r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i</w:t>
      </w:r>
      <w:proofErr w:type="spellEnd"/>
      <w:r w:rsidRPr="00E44699">
        <w:rPr>
          <w:rFonts w:ascii="Open Sans Light" w:hAnsi="Open Sans Light" w:cs="Open Sans Light"/>
          <w:color w:val="1F497D" w:themeColor="text2"/>
          <w:sz w:val="24"/>
          <w:lang w:val="en-GB"/>
        </w:rPr>
        <w:t xml:space="preserve">, </w:t>
      </w:r>
      <w:proofErr w:type="spellStart"/>
      <w:r w:rsidRPr="00E44699">
        <w:rPr>
          <w:rFonts w:ascii="Open Sans Light" w:hAnsi="Open Sans Light" w:cs="Open Sans Light"/>
          <w:color w:val="1F497D" w:themeColor="text2"/>
          <w:sz w:val="24"/>
          <w:lang w:val="en-GB"/>
        </w:rPr>
        <w:t>Biote</w:t>
      </w:r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hniška</w:t>
      </w:r>
      <w:proofErr w:type="spellEnd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fakulteta</w:t>
      </w:r>
      <w:proofErr w:type="spellEnd"/>
      <w:r w:rsidRPr="00E44699">
        <w:rPr>
          <w:rFonts w:ascii="Open Sans Light" w:hAnsi="Open Sans Light" w:cs="Open Sans Light"/>
          <w:color w:val="1F497D" w:themeColor="text2"/>
          <w:sz w:val="24"/>
          <w:lang w:val="en-GB"/>
        </w:rPr>
        <w:t xml:space="preserve">, </w:t>
      </w:r>
      <w:proofErr w:type="spellStart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Oddelek</w:t>
      </w:r>
      <w:proofErr w:type="spellEnd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 xml:space="preserve"> za </w:t>
      </w:r>
      <w:proofErr w:type="spellStart"/>
      <w:r w:rsidR="00C95C11">
        <w:rPr>
          <w:rFonts w:ascii="Open Sans Light" w:hAnsi="Open Sans Light" w:cs="Open Sans Light"/>
          <w:color w:val="1F497D" w:themeColor="text2"/>
          <w:sz w:val="24"/>
          <w:lang w:val="en-GB"/>
        </w:rPr>
        <w:t>agronomijo</w:t>
      </w:r>
      <w:proofErr w:type="spellEnd"/>
    </w:p>
    <w:p w:rsidR="00F660C1" w:rsidRPr="00FC4665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</w:pPr>
      <w:r w:rsidRPr="00FC4665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t>(</w:t>
      </w:r>
      <w:proofErr w:type="spellStart"/>
      <w:r w:rsidR="00C95C11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fldChar w:fldCharType="begin"/>
      </w:r>
      <w:r w:rsidR="00C95C11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instrText>HYPERLINK "https://www.google.si/maps/place/Jamnikarjeva+ulica+101,+1000+Ljubljana/@46.0493628,14.4723935,17z/data=!3m1!4b1!4m5!3m4!1s0x47652d524220d3b9:0x2b665115205afde2!8m2!3d46.0493591!4d14.4745875?hl=sl"</w:instrText>
      </w:r>
      <w:r w:rsidR="00C95C11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fldChar w:fldCharType="separate"/>
      </w:r>
      <w:r w:rsidRPr="00C95C11">
        <w:rPr>
          <w:rStyle w:val="Hiperpovezava"/>
          <w:rFonts w:ascii="Open Sans Light" w:hAnsi="Open Sans Light" w:cs="Open Sans Light"/>
          <w:sz w:val="24"/>
          <w:szCs w:val="24"/>
          <w:lang w:val="en-GB"/>
        </w:rPr>
        <w:t>Jamnikarjeva</w:t>
      </w:r>
      <w:proofErr w:type="spellEnd"/>
      <w:r w:rsidRPr="00C95C11">
        <w:rPr>
          <w:rStyle w:val="Hiperpovezava"/>
          <w:rFonts w:ascii="Open Sans Light" w:hAnsi="Open Sans Light" w:cs="Open Sans Light"/>
          <w:sz w:val="24"/>
          <w:szCs w:val="24"/>
          <w:lang w:val="en-GB"/>
        </w:rPr>
        <w:t xml:space="preserve"> 101</w:t>
      </w:r>
      <w:r w:rsidR="00C95C11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fldChar w:fldCharType="end"/>
      </w:r>
      <w:r w:rsidRPr="00FC4665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t>) Ljubljana – Sloveni</w:t>
      </w:r>
      <w:r w:rsidR="00C95C11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t>j</w:t>
      </w:r>
      <w:r w:rsidRPr="00FC4665">
        <w:rPr>
          <w:rFonts w:ascii="Open Sans Light" w:hAnsi="Open Sans Light" w:cs="Open Sans Light"/>
          <w:color w:val="1F497D" w:themeColor="text2"/>
          <w:sz w:val="24"/>
          <w:szCs w:val="24"/>
          <w:lang w:val="en-GB"/>
        </w:rPr>
        <w:t>a</w:t>
      </w:r>
    </w:p>
    <w:p w:rsidR="00F660C1" w:rsidRPr="00E44699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color w:val="1F497D" w:themeColor="text2"/>
          <w:lang w:val="en-GB"/>
        </w:rPr>
      </w:pPr>
    </w:p>
    <w:p w:rsidR="00F660C1" w:rsidRPr="00E44699" w:rsidRDefault="00F660C1" w:rsidP="00F660C1">
      <w:pPr>
        <w:spacing w:after="0" w:line="240" w:lineRule="auto"/>
        <w:jc w:val="center"/>
        <w:rPr>
          <w:rFonts w:ascii="Open Sans Light" w:hAnsi="Open Sans Light" w:cs="Open Sans Light"/>
          <w:color w:val="1F497D" w:themeColor="text2"/>
          <w:lang w:val="en-GB"/>
        </w:rPr>
      </w:pPr>
    </w:p>
    <w:p w:rsidR="00461CCD" w:rsidRDefault="00461CCD" w:rsidP="00F660C1">
      <w:pPr>
        <w:spacing w:after="0" w:line="240" w:lineRule="auto"/>
        <w:jc w:val="center"/>
        <w:rPr>
          <w:rFonts w:ascii="Open Sans Light" w:hAnsi="Open Sans Light" w:cs="Open Sans Light"/>
          <w:color w:val="1F497D"/>
          <w:lang w:val="en-GB"/>
        </w:rPr>
      </w:pPr>
    </w:p>
    <w:p w:rsidR="00FC4665" w:rsidRPr="000C6588" w:rsidRDefault="00C95C11" w:rsidP="000C6588">
      <w:pPr>
        <w:shd w:val="clear" w:color="auto" w:fill="DBE5F1" w:themeFill="accent1" w:themeFillTint="33"/>
        <w:rPr>
          <w:rFonts w:ascii="Open Sans Condensed" w:hAnsi="Open Sans Condensed" w:cs="Open Sans Condensed"/>
          <w:color w:val="1F497D" w:themeColor="text2"/>
          <w:sz w:val="20"/>
          <w:lang w:val="en-GB"/>
        </w:rPr>
      </w:pPr>
      <w:r>
        <w:rPr>
          <w:rFonts w:ascii="Open Sans Condensed" w:hAnsi="Open Sans Condensed" w:cs="Open Sans Condensed"/>
          <w:color w:val="1F497D"/>
          <w:lang w:val="en-GB"/>
        </w:rPr>
        <w:t>PRIJAVNI OBAZEC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411"/>
      </w:tblGrid>
      <w:tr w:rsidR="00520430" w:rsidTr="00520430">
        <w:trPr>
          <w:trHeight w:val="513"/>
        </w:trPr>
        <w:tc>
          <w:tcPr>
            <w:tcW w:w="3227" w:type="dxa"/>
            <w:vAlign w:val="bottom"/>
          </w:tcPr>
          <w:p w:rsidR="00520430" w:rsidRDefault="00C95C11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  <w:r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IME IN PRIIMEK</w:t>
            </w:r>
            <w:r w:rsid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:</w:t>
            </w:r>
          </w:p>
        </w:tc>
        <w:tc>
          <w:tcPr>
            <w:tcW w:w="6411" w:type="dxa"/>
            <w:tcBorders>
              <w:bottom w:val="single" w:sz="4" w:space="0" w:color="auto"/>
            </w:tcBorders>
            <w:vAlign w:val="bottom"/>
          </w:tcPr>
          <w:p w:rsidR="00520430" w:rsidRDefault="00520430" w:rsidP="00520430">
            <w:pPr>
              <w:spacing w:after="0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</w:tr>
      <w:tr w:rsidR="00520430" w:rsidTr="00520430">
        <w:trPr>
          <w:trHeight w:val="513"/>
        </w:trPr>
        <w:tc>
          <w:tcPr>
            <w:tcW w:w="3227" w:type="dxa"/>
            <w:vAlign w:val="bottom"/>
          </w:tcPr>
          <w:p w:rsidR="00520430" w:rsidRDefault="00C95C11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  <w:r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ORGANIZACIJA</w:t>
            </w:r>
            <w:r w:rsid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:</w:t>
            </w: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0430" w:rsidRDefault="00520430" w:rsidP="00520430">
            <w:pPr>
              <w:spacing w:after="0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</w:tr>
      <w:tr w:rsidR="00520430" w:rsidTr="00520430">
        <w:trPr>
          <w:trHeight w:val="513"/>
        </w:trPr>
        <w:tc>
          <w:tcPr>
            <w:tcW w:w="3227" w:type="dxa"/>
            <w:vAlign w:val="bottom"/>
          </w:tcPr>
          <w:p w:rsidR="00520430" w:rsidRDefault="00C95C11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  <w:r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DRŽAVA</w:t>
            </w:r>
            <w:r w:rsid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:</w:t>
            </w: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0430" w:rsidRDefault="00520430" w:rsidP="00520430">
            <w:pPr>
              <w:spacing w:after="0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</w:tr>
      <w:tr w:rsidR="008F513D" w:rsidTr="00520430">
        <w:trPr>
          <w:trHeight w:val="513"/>
        </w:trPr>
        <w:tc>
          <w:tcPr>
            <w:tcW w:w="3227" w:type="dxa"/>
            <w:vAlign w:val="bottom"/>
          </w:tcPr>
          <w:p w:rsidR="008F513D" w:rsidRDefault="00C95C11" w:rsidP="00C95C11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  <w:r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KONTAKT</w:t>
            </w:r>
            <w:r w:rsidR="008F513D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 xml:space="preserve"> </w:t>
            </w:r>
            <w:r w:rsidR="008F513D" w:rsidRPr="008F513D"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>(e-</w:t>
            </w:r>
            <w:proofErr w:type="spellStart"/>
            <w:r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>naslov</w:t>
            </w:r>
            <w:proofErr w:type="spellEnd"/>
            <w:r w:rsidR="008F513D" w:rsidRPr="008F513D"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 xml:space="preserve"> </w:t>
            </w:r>
            <w:r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>in/</w:t>
            </w:r>
            <w:proofErr w:type="spellStart"/>
            <w:r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>ali</w:t>
            </w:r>
            <w:proofErr w:type="spellEnd"/>
            <w:r w:rsidR="008F513D" w:rsidRPr="008F513D"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 xml:space="preserve"> tel.)</w:t>
            </w:r>
            <w:r w:rsidR="008F513D">
              <w:rPr>
                <w:rFonts w:ascii="Open Sans Light" w:hAnsi="Open Sans Light" w:cs="Open Sans Light"/>
                <w:b/>
                <w:i/>
                <w:color w:val="1F497D" w:themeColor="text2"/>
                <w:sz w:val="20"/>
                <w:lang w:val="en-GB"/>
              </w:rPr>
              <w:t>:</w:t>
            </w: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F513D" w:rsidRDefault="008F513D" w:rsidP="00520430">
            <w:pPr>
              <w:spacing w:after="0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</w:tr>
      <w:tr w:rsidR="00520430" w:rsidTr="00520430">
        <w:trPr>
          <w:trHeight w:val="513"/>
        </w:trPr>
        <w:tc>
          <w:tcPr>
            <w:tcW w:w="3227" w:type="dxa"/>
            <w:vAlign w:val="bottom"/>
          </w:tcPr>
          <w:p w:rsidR="00520430" w:rsidRDefault="00C95C11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  <w:r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SKUPINA</w:t>
            </w:r>
            <w:r w:rsid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*</w:t>
            </w:r>
            <w:r w:rsidR="00520430" w:rsidRP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>:</w:t>
            </w:r>
            <w:r w:rsidR="00520430"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  <w:t xml:space="preserve"> </w:t>
            </w: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0430" w:rsidRPr="00C95C11" w:rsidRDefault="000C6588" w:rsidP="00C95C11">
            <w:pPr>
              <w:spacing w:after="0"/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pPr>
            <w:r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Potrditev1"/>
            <w:r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instrText xml:space="preserve"> FORMCHECKBOX </w:instrText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separate"/>
            </w:r>
            <w:r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end"/>
            </w:r>
            <w:bookmarkEnd w:id="0"/>
            <w:r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r w:rsidR="00520430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A: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Predstavitev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in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vrednotenje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pripravljenih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programov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ter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metodologije</w:t>
            </w:r>
            <w:proofErr w:type="spellEnd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, </w:t>
            </w:r>
            <w:proofErr w:type="spellStart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nastalih</w:t>
            </w:r>
            <w:proofErr w:type="spellEnd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v</w:t>
            </w:r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projekt</w:t>
            </w:r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u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GROW</w:t>
            </w:r>
          </w:p>
        </w:tc>
      </w:tr>
      <w:tr w:rsidR="00520430" w:rsidTr="00520430">
        <w:trPr>
          <w:trHeight w:val="514"/>
        </w:trPr>
        <w:tc>
          <w:tcPr>
            <w:tcW w:w="3227" w:type="dxa"/>
            <w:vAlign w:val="bottom"/>
          </w:tcPr>
          <w:p w:rsidR="00520430" w:rsidRDefault="00520430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0430" w:rsidRPr="000C6588" w:rsidRDefault="000C6588" w:rsidP="00C95C11">
            <w:pPr>
              <w:spacing w:after="0"/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pPr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Potrditev2"/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instrText xml:space="preserve"> FORMCHECKBOX </w:instrText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separate"/>
            </w:r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end"/>
            </w:r>
            <w:bookmarkEnd w:id="1"/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r w:rsidRPr="000C6588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B: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Izmenjava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ukrepov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za razvoj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socialnega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kmetijstva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na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lokalni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/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regionalni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ravni</w:t>
            </w:r>
            <w:proofErr w:type="spellEnd"/>
          </w:p>
        </w:tc>
      </w:tr>
      <w:tr w:rsidR="00520430" w:rsidTr="00520430">
        <w:trPr>
          <w:trHeight w:val="514"/>
        </w:trPr>
        <w:tc>
          <w:tcPr>
            <w:tcW w:w="3227" w:type="dxa"/>
            <w:vAlign w:val="bottom"/>
          </w:tcPr>
          <w:p w:rsidR="00520430" w:rsidRDefault="00520430" w:rsidP="00520430">
            <w:pPr>
              <w:spacing w:after="0"/>
              <w:jc w:val="right"/>
              <w:rPr>
                <w:rFonts w:ascii="Open Sans Light" w:hAnsi="Open Sans Light" w:cs="Open Sans Light"/>
                <w:b/>
                <w:color w:val="1F497D" w:themeColor="text2"/>
                <w:sz w:val="20"/>
                <w:lang w:val="en-GB"/>
              </w:rPr>
            </w:pPr>
          </w:p>
        </w:tc>
        <w:tc>
          <w:tcPr>
            <w:tcW w:w="641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20430" w:rsidRPr="000C6588" w:rsidRDefault="000C6588" w:rsidP="00C95C11">
            <w:pPr>
              <w:spacing w:after="0"/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pPr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Potrditev3"/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instrText xml:space="preserve"> FORMCHECKBOX </w:instrText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</w:r>
            <w:r w:rsidR="00F242F9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separate"/>
            </w:r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fldChar w:fldCharType="end"/>
            </w:r>
            <w:bookmarkEnd w:id="2"/>
            <w:r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r w:rsidRPr="000C6588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C: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Primerjava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možnosti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za </w:t>
            </w:r>
            <w:proofErr w:type="spellStart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integracijo</w:t>
            </w:r>
            <w:proofErr w:type="spellEnd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pripravljenih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programov</w:t>
            </w:r>
            <w:proofErr w:type="spellEnd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v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šolsk</w:t>
            </w:r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i</w:t>
            </w:r>
            <w:proofErr w:type="spellEnd"/>
            <w:r w:rsid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 xml:space="preserve"> </w:t>
            </w:r>
            <w:proofErr w:type="spellStart"/>
            <w:r w:rsidR="00C95C11" w:rsidRPr="00C95C11">
              <w:rPr>
                <w:rFonts w:ascii="Open Sans Condensed Light" w:hAnsi="Open Sans Condensed Light" w:cs="Open Sans Condensed Light"/>
                <w:i/>
                <w:color w:val="1F497D" w:themeColor="text2"/>
                <w:sz w:val="20"/>
                <w:lang w:val="en-GB"/>
              </w:rPr>
              <w:t>sistem</w:t>
            </w:r>
            <w:proofErr w:type="spellEnd"/>
          </w:p>
        </w:tc>
      </w:tr>
    </w:tbl>
    <w:p w:rsidR="00520430" w:rsidRDefault="00520430" w:rsidP="00520430">
      <w:pPr>
        <w:rPr>
          <w:rFonts w:ascii="Open Sans Light" w:hAnsi="Open Sans Light" w:cs="Open Sans Light"/>
          <w:b/>
          <w:color w:val="1F497D" w:themeColor="text2"/>
          <w:sz w:val="20"/>
          <w:lang w:val="en-GB"/>
        </w:rPr>
      </w:pPr>
    </w:p>
    <w:p w:rsidR="00520430" w:rsidRDefault="00520430" w:rsidP="00520430">
      <w:pPr>
        <w:rPr>
          <w:rFonts w:ascii="Open Sans Light" w:hAnsi="Open Sans Light" w:cs="Open Sans Light"/>
          <w:i/>
          <w:color w:val="1F497D" w:themeColor="text2"/>
          <w:sz w:val="20"/>
          <w:lang w:val="en-GB"/>
        </w:rPr>
      </w:pPr>
      <w:r w:rsidRPr="000C6588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*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Vsak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udeleženec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mora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izbrati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ENO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skupino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, v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kateri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bo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sodeloval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v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času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,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ko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bo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potekalo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delo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v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skupinah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po </w:t>
      </w:r>
      <w:proofErr w:type="spellStart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metodi</w:t>
      </w:r>
      <w:proofErr w:type="spellEnd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“open space” (med 1</w:t>
      </w:r>
      <w:r w:rsidR="00F242F9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2</w:t>
      </w:r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.</w:t>
      </w:r>
      <w:r w:rsidR="00F242F9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00</w:t>
      </w:r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 xml:space="preserve"> in 13.</w:t>
      </w:r>
      <w:r w:rsidR="00F242F9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15</w:t>
      </w:r>
      <w:bookmarkStart w:id="3" w:name="_GoBack"/>
      <w:bookmarkEnd w:id="3"/>
      <w:r w:rsidR="00C95C11">
        <w:rPr>
          <w:rFonts w:ascii="Open Sans Light" w:hAnsi="Open Sans Light" w:cs="Open Sans Light"/>
          <w:i/>
          <w:color w:val="1F497D" w:themeColor="text2"/>
          <w:sz w:val="20"/>
          <w:lang w:val="en-GB"/>
        </w:rPr>
        <w:t>).</w:t>
      </w:r>
    </w:p>
    <w:p w:rsidR="000C6588" w:rsidRPr="00C95C11" w:rsidRDefault="00C95C11" w:rsidP="00520430">
      <w:pPr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</w:pPr>
      <w:proofErr w:type="spell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Prijave</w:t>
      </w:r>
      <w:proofErr w:type="spell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  <w:proofErr w:type="spell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zbiramo</w:t>
      </w:r>
      <w:proofErr w:type="spell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  <w:proofErr w:type="gram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na</w:t>
      </w:r>
      <w:proofErr w:type="gram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  <w:hyperlink r:id="rId10" w:history="1">
        <w:r w:rsidR="000C6588" w:rsidRPr="00C95C11">
          <w:rPr>
            <w:rStyle w:val="Hiperpovezava"/>
            <w:rFonts w:ascii="Open Sans Light" w:hAnsi="Open Sans Light" w:cs="Open Sans Light"/>
            <w:b/>
            <w:sz w:val="20"/>
            <w:lang w:val="en-GB"/>
          </w:rPr>
          <w:t>info@planota.si</w:t>
        </w:r>
      </w:hyperlink>
      <w:r w:rsidR="000C6588"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do </w:t>
      </w:r>
      <w:proofErr w:type="spell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zapolnitve</w:t>
      </w:r>
      <w:proofErr w:type="spell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  <w:proofErr w:type="spell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mest</w:t>
      </w:r>
      <w:proofErr w:type="spell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oz. </w:t>
      </w:r>
      <w:proofErr w:type="spellStart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najkasneje</w:t>
      </w:r>
      <w:proofErr w:type="spellEnd"/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do </w:t>
      </w:r>
      <w:r w:rsidR="000C6588"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4</w:t>
      </w:r>
      <w:r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>. 11. 2016.</w:t>
      </w:r>
      <w:r w:rsidR="000C6588" w:rsidRPr="00C95C11">
        <w:rPr>
          <w:rFonts w:ascii="Open Sans Light" w:hAnsi="Open Sans Light" w:cs="Open Sans Light"/>
          <w:b/>
          <w:color w:val="1F497D" w:themeColor="text2"/>
          <w:sz w:val="20"/>
          <w:u w:val="single"/>
          <w:lang w:val="en-GB"/>
        </w:rPr>
        <w:t xml:space="preserve"> </w:t>
      </w:r>
    </w:p>
    <w:p w:rsidR="00C95C11" w:rsidRDefault="00C95C11" w:rsidP="00520430">
      <w:pPr>
        <w:rPr>
          <w:rFonts w:ascii="Open Sans Light" w:hAnsi="Open Sans Light" w:cs="Open Sans Light"/>
          <w:color w:val="1F497D" w:themeColor="text2"/>
          <w:sz w:val="20"/>
          <w:lang w:val="en-GB"/>
        </w:rPr>
      </w:pPr>
    </w:p>
    <w:p w:rsidR="00C95C11" w:rsidRPr="000C6588" w:rsidRDefault="00C95C11" w:rsidP="00520430">
      <w:pPr>
        <w:rPr>
          <w:rFonts w:ascii="Open Sans Light" w:hAnsi="Open Sans Light" w:cs="Open Sans Light"/>
          <w:color w:val="1F497D" w:themeColor="text2"/>
          <w:sz w:val="20"/>
          <w:lang w:val="en-GB"/>
        </w:rPr>
      </w:pPr>
      <w:proofErr w:type="spellStart"/>
      <w:r>
        <w:rPr>
          <w:rFonts w:ascii="Open Sans Light" w:hAnsi="Open Sans Light" w:cs="Open Sans Light"/>
          <w:color w:val="1F497D" w:themeColor="text2"/>
          <w:sz w:val="20"/>
          <w:lang w:val="en-GB"/>
        </w:rPr>
        <w:t>Več</w:t>
      </w:r>
      <w:proofErr w:type="spellEnd"/>
      <w:r>
        <w:rPr>
          <w:rFonts w:ascii="Open Sans Light" w:hAnsi="Open Sans Light" w:cs="Open Sans Light"/>
          <w:color w:val="1F497D" w:themeColor="text2"/>
          <w:sz w:val="20"/>
          <w:lang w:val="en-GB"/>
        </w:rPr>
        <w:t xml:space="preserve"> </w:t>
      </w:r>
      <w:proofErr w:type="spellStart"/>
      <w:r>
        <w:rPr>
          <w:rFonts w:ascii="Open Sans Light" w:hAnsi="Open Sans Light" w:cs="Open Sans Light"/>
          <w:color w:val="1F497D" w:themeColor="text2"/>
          <w:sz w:val="20"/>
          <w:lang w:val="en-GB"/>
        </w:rPr>
        <w:t>informacij</w:t>
      </w:r>
      <w:proofErr w:type="spellEnd"/>
      <w:r>
        <w:rPr>
          <w:rFonts w:ascii="Open Sans Light" w:hAnsi="Open Sans Light" w:cs="Open Sans Light"/>
          <w:color w:val="1F497D" w:themeColor="text2"/>
          <w:sz w:val="20"/>
          <w:lang w:val="en-GB"/>
        </w:rPr>
        <w:t xml:space="preserve">: </w:t>
      </w:r>
      <w:proofErr w:type="spellStart"/>
      <w:r>
        <w:rPr>
          <w:rFonts w:ascii="Open Sans Light" w:hAnsi="Open Sans Light" w:cs="Open Sans Light"/>
          <w:color w:val="1F497D" w:themeColor="text2"/>
          <w:sz w:val="20"/>
          <w:lang w:val="en-GB"/>
        </w:rPr>
        <w:t>Ustanova</w:t>
      </w:r>
      <w:proofErr w:type="spellEnd"/>
      <w:r>
        <w:rPr>
          <w:rFonts w:ascii="Open Sans Light" w:hAnsi="Open Sans Light" w:cs="Open Sans Light"/>
          <w:color w:val="1F497D" w:themeColor="text2"/>
          <w:sz w:val="20"/>
          <w:lang w:val="en-GB"/>
        </w:rPr>
        <w:t xml:space="preserve"> </w:t>
      </w:r>
      <w:proofErr w:type="spellStart"/>
      <w:r>
        <w:rPr>
          <w:rFonts w:ascii="Open Sans Light" w:hAnsi="Open Sans Light" w:cs="Open Sans Light"/>
          <w:color w:val="1F497D" w:themeColor="text2"/>
          <w:sz w:val="20"/>
          <w:lang w:val="en-GB"/>
        </w:rPr>
        <w:t>Fundacija</w:t>
      </w:r>
      <w:proofErr w:type="spellEnd"/>
      <w:r>
        <w:rPr>
          <w:rFonts w:ascii="Open Sans Light" w:hAnsi="Open Sans Light" w:cs="Open Sans Light"/>
          <w:color w:val="1F497D" w:themeColor="text2"/>
          <w:sz w:val="20"/>
          <w:lang w:val="en-GB"/>
        </w:rPr>
        <w:t xml:space="preserve"> BIT Planota, </w:t>
      </w:r>
      <w:hyperlink r:id="rId11" w:history="1">
        <w:r w:rsidRPr="00393E46">
          <w:rPr>
            <w:rStyle w:val="Hiperpovezava"/>
            <w:rFonts w:ascii="Open Sans Light" w:hAnsi="Open Sans Light" w:cs="Open Sans Light"/>
            <w:sz w:val="20"/>
            <w:lang w:val="en-GB"/>
          </w:rPr>
          <w:t>info@planota.si</w:t>
        </w:r>
      </w:hyperlink>
      <w:r>
        <w:rPr>
          <w:rFonts w:ascii="Open Sans Light" w:hAnsi="Open Sans Light" w:cs="Open Sans Light"/>
          <w:color w:val="1F497D" w:themeColor="text2"/>
          <w:sz w:val="20"/>
          <w:lang w:val="en-GB"/>
        </w:rPr>
        <w:t>, 05 307 40 40, 040 288 097</w:t>
      </w:r>
    </w:p>
    <w:sectPr w:rsidR="00C95C11" w:rsidRPr="000C6588" w:rsidSect="00075278">
      <w:headerReference w:type="default" r:id="rId12"/>
      <w:footerReference w:type="default" r:id="rId13"/>
      <w:pgSz w:w="11906" w:h="16838"/>
      <w:pgMar w:top="1417" w:right="991" w:bottom="1417" w:left="1417" w:header="426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1FF" w:rsidRDefault="00D101FF" w:rsidP="00667253">
      <w:pPr>
        <w:spacing w:after="0" w:line="240" w:lineRule="auto"/>
      </w:pPr>
      <w:r>
        <w:separator/>
      </w:r>
    </w:p>
  </w:endnote>
  <w:endnote w:type="continuationSeparator" w:id="0">
    <w:p w:rsidR="00D101FF" w:rsidRDefault="00D101FF" w:rsidP="00667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Open Sans Light"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Extrabold"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Open Sans Condensed">
    <w:panose1 w:val="020B0806030504020204"/>
    <w:charset w:val="EE"/>
    <w:family w:val="swiss"/>
    <w:pitch w:val="variable"/>
    <w:sig w:usb0="E00002EF" w:usb1="4000205B" w:usb2="00000028" w:usb3="00000000" w:csb0="0000019F" w:csb1="00000000"/>
  </w:font>
  <w:font w:name="Open Sans Condensed Light"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E6F" w:rsidRPr="00BB6E6F" w:rsidRDefault="00A66D71" w:rsidP="00BB6E6F">
    <w:pPr>
      <w:pStyle w:val="Navadensplet"/>
      <w:rPr>
        <w:rFonts w:ascii="Arial Narrow" w:hAnsi="Arial Narrow"/>
        <w:noProof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1EDFE9" wp14:editId="5180A4CA">
              <wp:simplePos x="0" y="0"/>
              <wp:positionH relativeFrom="column">
                <wp:posOffset>-409677</wp:posOffset>
              </wp:positionH>
              <wp:positionV relativeFrom="paragraph">
                <wp:posOffset>-533375</wp:posOffset>
              </wp:positionV>
              <wp:extent cx="6810452" cy="1048385"/>
              <wp:effectExtent l="0" t="0" r="9525" b="0"/>
              <wp:wrapNone/>
              <wp:docPr id="1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0452" cy="1048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366C" w:rsidRDefault="00A66D71" w:rsidP="00D101FF">
                          <w:pPr>
                            <w:rPr>
                              <w:noProof/>
                              <w:lang w:eastAsia="sl-SI"/>
                            </w:rPr>
                          </w:pP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49221D23" wp14:editId="3CC496C4">
                                <wp:extent cx="889606" cy="380347"/>
                                <wp:effectExtent l="0" t="0" r="6350" b="1270"/>
                                <wp:docPr id="181" name="Slika 181" descr="X:\01_FUNDACIJA BiT\ADMINISTRACIJA\GRAFIČNA PODOBA\LOGO\logo_fundacij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1" descr="X:\01_FUNDACIJA BiT\ADMINISTRACIJA\GRAFIČNA PODOBA\LOGO\logo_fundacij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9393" cy="3802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101FF" w:rsidRPr="00D101FF">
                            <w:t xml:space="preserve"> </w:t>
                          </w: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5CD8A8E1" wp14:editId="7ED3AB1B">
                                <wp:extent cx="1207008" cy="257091"/>
                                <wp:effectExtent l="0" t="0" r="0" b="0"/>
                                <wp:docPr id="182" name="Slika 182" descr="Rezultat iskanja slik za zavod gos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2" descr="Rezultat iskanja slik za zavod gos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6916" cy="2570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1572E">
                            <w:t xml:space="preserve"> </w:t>
                          </w:r>
                          <w:r w:rsidR="00D101FF">
                            <w:t xml:space="preserve"> </w:t>
                          </w: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958362E" wp14:editId="6823307D">
                                <wp:extent cx="363734" cy="482492"/>
                                <wp:effectExtent l="0" t="0" r="0" b="0"/>
                                <wp:docPr id="183" name="Slika 183" descr="Rezultat iskanja slik za šolski center nova gorica mi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3" descr="Rezultat iskanja slik za šolski center nova gorica mic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3964" cy="4827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1572E">
                            <w:t xml:space="preserve">  </w:t>
                          </w: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29082AF1" wp14:editId="396418DF">
                                <wp:extent cx="1170432" cy="294093"/>
                                <wp:effectExtent l="0" t="0" r="0" b="0"/>
                                <wp:docPr id="189" name="Slika 189" descr="C:\Users\polona.pavlin\Desktop\logo-e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9" descr="C:\Users\polona.pavlin\Desktop\logo-e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0480" cy="2941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1572E">
                            <w:t xml:space="preserve">  </w:t>
                          </w: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501AFB20" wp14:editId="3620EBD8">
                                <wp:extent cx="907085" cy="282395"/>
                                <wp:effectExtent l="0" t="0" r="7620" b="3810"/>
                                <wp:docPr id="187" name="Slika 187" descr="C:\Users\polona.pavlin\Desktop\interlan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7" descr="C:\Users\polona.pavlin\Desktop\interlan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7222" cy="2824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1572E">
                            <w:t xml:space="preserve">   </w:t>
                          </w:r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2804828E" wp14:editId="50114732">
                                <wp:extent cx="630182" cy="255833"/>
                                <wp:effectExtent l="0" t="0" r="0" b="0"/>
                                <wp:docPr id="192" name="Slika 192" descr="C:\Users\polona.pavlin\Desktop\sofor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2" descr="C:\Users\polona.pavlin\Desktop\sofor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228" cy="2558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95C11"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7CA7EC0" wp14:editId="4E6D4BF7">
                                <wp:extent cx="892454" cy="431596"/>
                                <wp:effectExtent l="0" t="0" r="3175" b="6985"/>
                                <wp:docPr id="6" name="Slika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versity_of_Ljubljana.jpg"/>
                                        <pic:cNvPicPr/>
                                      </pic:nvPicPr>
                                      <pic:blipFill rotWithShape="1"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105" t="13158" r="23684" b="921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8292" cy="434419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660C1" w:rsidRPr="00F660C1" w:rsidRDefault="00F660C1" w:rsidP="00F660C1">
                          <w:pPr>
                            <w:jc w:val="center"/>
                            <w:rPr>
                              <w:i/>
                              <w:color w:val="1F497D" w:themeColor="text2"/>
                              <w:sz w:val="16"/>
                            </w:rPr>
                          </w:pP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The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project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is 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co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-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founded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by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the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</w:t>
                          </w:r>
                          <w:proofErr w:type="spellStart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>European</w:t>
                          </w:r>
                          <w:proofErr w:type="spellEnd"/>
                          <w:r w:rsidRPr="00F660C1">
                            <w:rPr>
                              <w:i/>
                              <w:color w:val="1F497D" w:themeColor="text2"/>
                              <w:sz w:val="16"/>
                            </w:rPr>
                            <w:t xml:space="preserve"> Union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2.25pt;margin-top:-42pt;width:536.25pt;height:82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" stroked="f">
              <v:stroke dashstyle="1 1" endcap="round"/>
              <v:textbox style="mso-fit-shape-to-text:t">
                <w:txbxContent>
                  <w:p w:rsidR="0022366C" w:rsidRDefault="00A66D71" w:rsidP="00D101FF">
                    <w:pPr>
                      <w:rPr>
                        <w:noProof/>
                        <w:lang w:eastAsia="sl-SI"/>
                      </w:rPr>
                    </w:pP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49221D23" wp14:editId="3CC496C4">
                          <wp:extent cx="889606" cy="380347"/>
                          <wp:effectExtent l="0" t="0" r="6350" b="1270"/>
                          <wp:docPr id="181" name="Slika 181" descr="X:\01_FUNDACIJA BiT\ADMINISTRACIJA\GRAFIČNA PODOBA\LOGO\logo_fundacij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1" descr="X:\01_FUNDACIJA BiT\ADMINISTRACIJA\GRAFIČNA PODOBA\LOGO\logo_fundacij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9393" cy="380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101FF" w:rsidRPr="00D101FF">
                      <w:t xml:space="preserve"> </w:t>
                    </w: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5CD8A8E1" wp14:editId="7ED3AB1B">
                          <wp:extent cx="1207008" cy="257091"/>
                          <wp:effectExtent l="0" t="0" r="0" b="0"/>
                          <wp:docPr id="182" name="Slika 182" descr="Rezultat iskanja slik za zavod gos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2" descr="Rezultat iskanja slik za zavod gos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6916" cy="257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1572E">
                      <w:t xml:space="preserve"> </w:t>
                    </w:r>
                    <w:r w:rsidR="00D101FF">
                      <w:t xml:space="preserve"> </w:t>
                    </w: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1958362E" wp14:editId="6823307D">
                          <wp:extent cx="363734" cy="482492"/>
                          <wp:effectExtent l="0" t="0" r="0" b="0"/>
                          <wp:docPr id="183" name="Slika 183" descr="Rezultat iskanja slik za šolski center nova gorica mic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3" descr="Rezultat iskanja slik za šolski center nova gorica mi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3964" cy="4827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1572E">
                      <w:t xml:space="preserve">  </w:t>
                    </w: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29082AF1" wp14:editId="396418DF">
                          <wp:extent cx="1170432" cy="294093"/>
                          <wp:effectExtent l="0" t="0" r="0" b="0"/>
                          <wp:docPr id="189" name="Slika 189" descr="C:\Users\polona.pavlin\Desktop\logo-e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9" descr="C:\Users\polona.pavlin\Desktop\logo-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0480" cy="294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1572E">
                      <w:t xml:space="preserve">  </w:t>
                    </w: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501AFB20" wp14:editId="3620EBD8">
                          <wp:extent cx="907085" cy="282395"/>
                          <wp:effectExtent l="0" t="0" r="7620" b="3810"/>
                          <wp:docPr id="187" name="Slika 187" descr="C:\Users\polona.pavlin\Desktop\interlan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7" descr="C:\Users\polona.pavlin\Desktop\interlan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7222" cy="282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1572E">
                      <w:t xml:space="preserve">   </w:t>
                    </w:r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 wp14:anchorId="2804828E" wp14:editId="50114732">
                          <wp:extent cx="630182" cy="255833"/>
                          <wp:effectExtent l="0" t="0" r="0" b="0"/>
                          <wp:docPr id="192" name="Slika 192" descr="C:\Users\polona.pavlin\Desktop\sofor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2" descr="C:\Users\polona.pavlin\Desktop\sofor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228" cy="2558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95C11">
                      <w:rPr>
                        <w:noProof/>
                        <w:lang w:eastAsia="sl-SI"/>
                      </w:rPr>
                      <w:drawing>
                        <wp:inline distT="0" distB="0" distL="0" distR="0" wp14:anchorId="17CA7EC0" wp14:editId="4E6D4BF7">
                          <wp:extent cx="892454" cy="431596"/>
                          <wp:effectExtent l="0" t="0" r="3175" b="6985"/>
                          <wp:docPr id="6" name="Slika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versity_of_Ljubljana.jpg"/>
                                  <pic:cNvPicPr/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105" t="13158" r="23684" b="921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98292" cy="4344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660C1" w:rsidRPr="00F660C1" w:rsidRDefault="00F660C1" w:rsidP="00F660C1">
                    <w:pPr>
                      <w:jc w:val="center"/>
                      <w:rPr>
                        <w:i/>
                        <w:color w:val="1F497D" w:themeColor="text2"/>
                        <w:sz w:val="16"/>
                      </w:rPr>
                    </w:pP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The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project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is 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co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-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founded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by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the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</w:t>
                    </w:r>
                    <w:proofErr w:type="spellStart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>European</w:t>
                    </w:r>
                    <w:proofErr w:type="spellEnd"/>
                    <w:r w:rsidRPr="00F660C1">
                      <w:rPr>
                        <w:i/>
                        <w:color w:val="1F497D" w:themeColor="text2"/>
                        <w:sz w:val="16"/>
                      </w:rPr>
                      <w:t xml:space="preserve"> Union</w:t>
                    </w:r>
                  </w:p>
                </w:txbxContent>
              </v:textbox>
            </v:shape>
          </w:pict>
        </mc:Fallback>
      </mc:AlternateContent>
    </w:r>
    <w:r w:rsidR="00667253">
      <w:tab/>
    </w:r>
    <w:r w:rsidR="00667253">
      <w:tab/>
    </w:r>
    <w:r w:rsidR="00BB6E6F">
      <w:tab/>
    </w:r>
    <w:r w:rsidR="00BB6E6F">
      <w:tab/>
    </w:r>
    <w:r w:rsidR="00BB6E6F">
      <w:tab/>
    </w:r>
    <w:r w:rsidR="00BB6E6F">
      <w:rPr>
        <w:noProof/>
      </w:rPr>
      <w:b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1FF" w:rsidRDefault="00D101FF" w:rsidP="00667253">
      <w:pPr>
        <w:spacing w:after="0" w:line="240" w:lineRule="auto"/>
      </w:pPr>
      <w:r>
        <w:separator/>
      </w:r>
    </w:p>
  </w:footnote>
  <w:footnote w:type="continuationSeparator" w:id="0">
    <w:p w:rsidR="00D101FF" w:rsidRDefault="00D101FF" w:rsidP="00667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193" w:rsidRPr="005D08C5" w:rsidRDefault="00A66D71" w:rsidP="009B0193">
    <w:pPr>
      <w:pStyle w:val="Glava"/>
      <w:rPr>
        <w:rFonts w:ascii="Gill Sans MT" w:hAnsi="Gill Sans MT"/>
        <w:color w:val="76923C"/>
        <w:sz w:val="18"/>
      </w:rPr>
    </w:pPr>
    <w:r>
      <w:rPr>
        <w:rFonts w:ascii="Gill Sans MT" w:hAnsi="Gill Sans MT"/>
        <w:noProof/>
        <w:color w:val="4F6228"/>
        <w:lang w:eastAsia="sl-SI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CD1440" wp14:editId="238EBC0F">
              <wp:simplePos x="0" y="0"/>
              <wp:positionH relativeFrom="column">
                <wp:posOffset>29210</wp:posOffset>
              </wp:positionH>
              <wp:positionV relativeFrom="paragraph">
                <wp:posOffset>541655</wp:posOffset>
              </wp:positionV>
              <wp:extent cx="4886325" cy="0"/>
              <wp:effectExtent l="10160" t="8255" r="8890" b="1079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863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2.3pt;margin-top:42.65pt;width:384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" strokecolor="#4e6128"/>
          </w:pict>
        </mc:Fallback>
      </mc:AlternateContent>
    </w:r>
    <w:r>
      <w:rPr>
        <w:rFonts w:ascii="Gill Sans MT" w:hAnsi="Gill Sans MT"/>
        <w:noProof/>
        <w:color w:val="4F6228"/>
        <w:lang w:eastAsia="sl-SI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5D15900" wp14:editId="3B502EC4">
              <wp:simplePos x="0" y="0"/>
              <wp:positionH relativeFrom="column">
                <wp:posOffset>4958080</wp:posOffset>
              </wp:positionH>
              <wp:positionV relativeFrom="paragraph">
                <wp:posOffset>-95250</wp:posOffset>
              </wp:positionV>
              <wp:extent cx="1090930" cy="1093470"/>
              <wp:effectExtent l="0" t="0" r="0" b="1905"/>
              <wp:wrapNone/>
              <wp:docPr id="2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0930" cy="1093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193" w:rsidRDefault="00A66D71">
                          <w:r>
                            <w:rPr>
                              <w:noProof/>
                              <w:lang w:eastAsia="sl-SI"/>
                            </w:rPr>
                            <w:drawing>
                              <wp:inline distT="0" distB="0" distL="0" distR="0" wp14:anchorId="13186300" wp14:editId="299AB771">
                                <wp:extent cx="841375" cy="906780"/>
                                <wp:effectExtent l="0" t="0" r="0" b="7620"/>
                                <wp:docPr id="4" name="Slika 1" descr="logo_GROW_C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GROW_C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1375" cy="906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390.4pt;margin-top:-7.5pt;width:85.9pt;height:86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" stroked="f">
              <v:textbox>
                <w:txbxContent>
                  <w:p w:rsidR="009B0193" w:rsidRDefault="00A66D71">
                    <w:r>
                      <w:rPr>
                        <w:noProof/>
                        <w:lang w:eastAsia="sl-SI"/>
                      </w:rPr>
                      <w:drawing>
                        <wp:inline distT="0" distB="0" distL="0" distR="0">
                          <wp:extent cx="841375" cy="906780"/>
                          <wp:effectExtent l="0" t="0" r="0" b="7620"/>
                          <wp:docPr id="4" name="Slika 1" descr="logo_GROW_C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GROW_C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1375" cy="906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0193" w:rsidRPr="005D08C5">
      <w:rPr>
        <w:rFonts w:ascii="Gill Sans MT" w:hAnsi="Gill Sans MT"/>
        <w:b/>
        <w:color w:val="4F6228"/>
      </w:rPr>
      <w:t xml:space="preserve">Project </w:t>
    </w:r>
    <w:r w:rsidR="00585BE3" w:rsidRPr="005D08C5">
      <w:rPr>
        <w:rFonts w:ascii="Gill Sans MT" w:hAnsi="Gill Sans MT"/>
        <w:b/>
        <w:color w:val="4F6228"/>
      </w:rPr>
      <w:t>GROW</w:t>
    </w:r>
    <w:r w:rsidR="00075278" w:rsidRPr="005D08C5">
      <w:rPr>
        <w:rFonts w:ascii="Gill Sans MT" w:hAnsi="Gill Sans MT"/>
        <w:b/>
        <w:color w:val="76923C"/>
      </w:rPr>
      <w:br/>
    </w:r>
    <w:proofErr w:type="spellStart"/>
    <w:r w:rsidR="00667253" w:rsidRPr="005D08C5">
      <w:rPr>
        <w:rFonts w:ascii="Gill Sans MT" w:hAnsi="Gill Sans MT"/>
        <w:color w:val="76923C"/>
        <w:sz w:val="18"/>
      </w:rPr>
      <w:t>Development</w:t>
    </w:r>
    <w:proofErr w:type="spellEnd"/>
    <w:r w:rsidR="0066725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667253" w:rsidRPr="005D08C5">
      <w:rPr>
        <w:rFonts w:ascii="Gill Sans MT" w:hAnsi="Gill Sans MT"/>
        <w:color w:val="76923C"/>
        <w:sz w:val="18"/>
      </w:rPr>
      <w:t>of</w:t>
    </w:r>
    <w:proofErr w:type="spellEnd"/>
    <w:r w:rsidR="0066725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667253" w:rsidRPr="005D08C5">
      <w:rPr>
        <w:rFonts w:ascii="Gill Sans MT" w:hAnsi="Gill Sans MT"/>
        <w:color w:val="76923C"/>
        <w:sz w:val="18"/>
      </w:rPr>
      <w:t>woman</w:t>
    </w:r>
    <w:proofErr w:type="spellEnd"/>
    <w:r w:rsidR="0066725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667253" w:rsidRPr="005D08C5">
      <w:rPr>
        <w:rFonts w:ascii="Gill Sans MT" w:hAnsi="Gill Sans MT"/>
        <w:color w:val="76923C"/>
        <w:sz w:val="18"/>
      </w:rPr>
      <w:t>self</w:t>
    </w:r>
    <w:proofErr w:type="spellEnd"/>
    <w:r w:rsidR="00667253" w:rsidRPr="005D08C5">
      <w:rPr>
        <w:rFonts w:ascii="Gill Sans MT" w:hAnsi="Gill Sans MT"/>
        <w:color w:val="76923C"/>
        <w:sz w:val="18"/>
      </w:rPr>
      <w:t>-</w:t>
    </w:r>
    <w:proofErr w:type="spellStart"/>
    <w:r w:rsidR="00667253" w:rsidRPr="005D08C5">
      <w:rPr>
        <w:rFonts w:ascii="Gill Sans MT" w:hAnsi="Gill Sans MT"/>
        <w:color w:val="76923C"/>
        <w:sz w:val="18"/>
      </w:rPr>
      <w:t>help</w:t>
    </w:r>
    <w:proofErr w:type="spellEnd"/>
    <w:r w:rsidR="0066725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667253" w:rsidRPr="005D08C5">
      <w:rPr>
        <w:rFonts w:ascii="Gill Sans MT" w:hAnsi="Gill Sans MT"/>
        <w:color w:val="76923C"/>
        <w:sz w:val="18"/>
      </w:rPr>
      <w:t>group</w:t>
    </w:r>
    <w:proofErr w:type="spellEnd"/>
    <w:r w:rsidR="00667253" w:rsidRPr="005D08C5">
      <w:rPr>
        <w:rFonts w:ascii="Gill Sans MT" w:hAnsi="Gill Sans MT"/>
        <w:color w:val="76923C"/>
        <w:sz w:val="18"/>
      </w:rPr>
      <w:t xml:space="preserve"> in </w:t>
    </w:r>
    <w:proofErr w:type="spellStart"/>
    <w:r w:rsidR="00667253" w:rsidRPr="005D08C5">
      <w:rPr>
        <w:rFonts w:ascii="Gill Sans MT" w:hAnsi="Gill Sans MT"/>
        <w:color w:val="76923C"/>
        <w:sz w:val="18"/>
      </w:rPr>
      <w:t>the</w:t>
    </w:r>
    <w:proofErr w:type="spellEnd"/>
    <w:r w:rsidR="009B019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9B0193" w:rsidRPr="005D08C5">
      <w:rPr>
        <w:rFonts w:ascii="Gill Sans MT" w:hAnsi="Gill Sans MT"/>
        <w:color w:val="76923C"/>
        <w:sz w:val="18"/>
      </w:rPr>
      <w:t>area</w:t>
    </w:r>
    <w:proofErr w:type="spellEnd"/>
    <w:r w:rsidR="009B019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9B0193" w:rsidRPr="005D08C5">
      <w:rPr>
        <w:rFonts w:ascii="Gill Sans MT" w:hAnsi="Gill Sans MT"/>
        <w:color w:val="76923C"/>
        <w:sz w:val="18"/>
      </w:rPr>
      <w:t>of</w:t>
    </w:r>
    <w:proofErr w:type="spellEnd"/>
    <w:r w:rsidR="009B019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9B0193" w:rsidRPr="005D08C5">
      <w:rPr>
        <w:rFonts w:ascii="Gill Sans MT" w:hAnsi="Gill Sans MT"/>
        <w:color w:val="76923C"/>
        <w:sz w:val="18"/>
      </w:rPr>
      <w:t>multifunctional</w:t>
    </w:r>
    <w:proofErr w:type="spellEnd"/>
    <w:r w:rsidR="009B0193" w:rsidRPr="005D08C5">
      <w:rPr>
        <w:rFonts w:ascii="Gill Sans MT" w:hAnsi="Gill Sans MT"/>
        <w:color w:val="76923C"/>
        <w:sz w:val="18"/>
      </w:rPr>
      <w:t xml:space="preserve"> </w:t>
    </w:r>
    <w:proofErr w:type="spellStart"/>
    <w:r w:rsidR="009B0193" w:rsidRPr="005D08C5">
      <w:rPr>
        <w:rFonts w:ascii="Gill Sans MT" w:hAnsi="Gill Sans MT"/>
        <w:color w:val="76923C"/>
        <w:sz w:val="18"/>
      </w:rPr>
      <w:t>farming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942.75pt;height:269.25pt;visibility:visible" o:bullet="t">
        <v:imagedata r:id="rId1" o:title=""/>
      </v:shape>
    </w:pict>
  </w:numPicBullet>
  <w:abstractNum w:abstractNumId="0">
    <w:nsid w:val="1360727A"/>
    <w:multiLevelType w:val="hybridMultilevel"/>
    <w:tmpl w:val="06320FC0"/>
    <w:lvl w:ilvl="0" w:tplc="820ED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025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4206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340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8687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2270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50A7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7419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620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4557F16"/>
    <w:multiLevelType w:val="hybridMultilevel"/>
    <w:tmpl w:val="6A8840CC"/>
    <w:lvl w:ilvl="0" w:tplc="48BCCD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2838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6CA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CCBC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62C8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DA52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4C6C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9AAA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E2BC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465372D"/>
    <w:multiLevelType w:val="hybridMultilevel"/>
    <w:tmpl w:val="E7961746"/>
    <w:lvl w:ilvl="0" w:tplc="488C7B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4E6B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6E1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5ADE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60C8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C48F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0EC8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E0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8100820"/>
    <w:multiLevelType w:val="hybridMultilevel"/>
    <w:tmpl w:val="B5EA46B8"/>
    <w:lvl w:ilvl="0" w:tplc="61264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B41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18CB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400C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3EF2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06E5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44ED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A23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BC7C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CEA7664"/>
    <w:multiLevelType w:val="hybridMultilevel"/>
    <w:tmpl w:val="00B46E10"/>
    <w:lvl w:ilvl="0" w:tplc="43B83B58">
      <w:numFmt w:val="bullet"/>
      <w:lvlText w:val=""/>
      <w:lvlJc w:val="left"/>
      <w:pPr>
        <w:ind w:left="720" w:hanging="360"/>
      </w:pPr>
      <w:rPr>
        <w:rFonts w:ascii="Symbol" w:eastAsia="Calibri" w:hAnsi="Symbol" w:cs="Open Sans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540AE"/>
    <w:multiLevelType w:val="hybridMultilevel"/>
    <w:tmpl w:val="7BCA6D5A"/>
    <w:lvl w:ilvl="0" w:tplc="D14A8E8E">
      <w:numFmt w:val="bullet"/>
      <w:lvlText w:val=""/>
      <w:lvlJc w:val="left"/>
      <w:pPr>
        <w:ind w:left="720" w:hanging="360"/>
      </w:pPr>
      <w:rPr>
        <w:rFonts w:ascii="Symbol" w:eastAsia="Calibri" w:hAnsi="Symbol" w:cs="Open Sans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FF"/>
    <w:rsid w:val="00075278"/>
    <w:rsid w:val="000C6588"/>
    <w:rsid w:val="00167A7E"/>
    <w:rsid w:val="001712D2"/>
    <w:rsid w:val="0017726E"/>
    <w:rsid w:val="00183B90"/>
    <w:rsid w:val="0022366C"/>
    <w:rsid w:val="002526BA"/>
    <w:rsid w:val="00377212"/>
    <w:rsid w:val="00392A34"/>
    <w:rsid w:val="00396135"/>
    <w:rsid w:val="00427CF9"/>
    <w:rsid w:val="00461CCD"/>
    <w:rsid w:val="00520430"/>
    <w:rsid w:val="00585BE3"/>
    <w:rsid w:val="005D08C5"/>
    <w:rsid w:val="005E3A7C"/>
    <w:rsid w:val="006051B3"/>
    <w:rsid w:val="00667253"/>
    <w:rsid w:val="0071572E"/>
    <w:rsid w:val="0072052A"/>
    <w:rsid w:val="008F513D"/>
    <w:rsid w:val="009B0193"/>
    <w:rsid w:val="00A66D71"/>
    <w:rsid w:val="00A92CEB"/>
    <w:rsid w:val="00B11E6B"/>
    <w:rsid w:val="00BB6E6F"/>
    <w:rsid w:val="00C95C11"/>
    <w:rsid w:val="00D101FF"/>
    <w:rsid w:val="00D337C9"/>
    <w:rsid w:val="00D50BC5"/>
    <w:rsid w:val="00E44699"/>
    <w:rsid w:val="00EE380A"/>
    <w:rsid w:val="00EE48BC"/>
    <w:rsid w:val="00F242F9"/>
    <w:rsid w:val="00F660C1"/>
    <w:rsid w:val="00FC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6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rsid w:val="00667253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66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rsid w:val="00667253"/>
    <w:rPr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67253"/>
    <w:rPr>
      <w:rFonts w:ascii="Tahoma" w:hAnsi="Tahoma" w:cs="Tahoma"/>
      <w:sz w:val="16"/>
      <w:szCs w:val="16"/>
      <w:lang w:val="en-US"/>
    </w:rPr>
  </w:style>
  <w:style w:type="paragraph" w:styleId="Navadensplet">
    <w:name w:val="Normal (Web)"/>
    <w:basedOn w:val="Navaden"/>
    <w:uiPriority w:val="99"/>
    <w:unhideWhenUsed/>
    <w:rsid w:val="00BB6E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uiPriority w:val="22"/>
    <w:qFormat/>
    <w:rsid w:val="00BB6E6F"/>
    <w:rPr>
      <w:b/>
      <w:bCs/>
    </w:rPr>
  </w:style>
  <w:style w:type="character" w:styleId="Poudarek">
    <w:name w:val="Emphasis"/>
    <w:uiPriority w:val="20"/>
    <w:qFormat/>
    <w:rsid w:val="00BB6E6F"/>
    <w:rPr>
      <w:i/>
      <w:iCs/>
    </w:rPr>
  </w:style>
  <w:style w:type="table" w:styleId="Tabelamrea">
    <w:name w:val="Table Grid"/>
    <w:basedOn w:val="Navadnatabela"/>
    <w:uiPriority w:val="59"/>
    <w:rsid w:val="00EE4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EE48B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204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6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link w:val="Glava"/>
    <w:uiPriority w:val="99"/>
    <w:rsid w:val="00667253"/>
    <w:rPr>
      <w:lang w:val="en-US"/>
    </w:rPr>
  </w:style>
  <w:style w:type="paragraph" w:styleId="Noga">
    <w:name w:val="footer"/>
    <w:basedOn w:val="Navaden"/>
    <w:link w:val="NogaZnak"/>
    <w:uiPriority w:val="99"/>
    <w:unhideWhenUsed/>
    <w:rsid w:val="006672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link w:val="Noga"/>
    <w:uiPriority w:val="99"/>
    <w:rsid w:val="00667253"/>
    <w:rPr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67253"/>
    <w:rPr>
      <w:rFonts w:ascii="Tahoma" w:hAnsi="Tahoma" w:cs="Tahoma"/>
      <w:sz w:val="16"/>
      <w:szCs w:val="16"/>
      <w:lang w:val="en-US"/>
    </w:rPr>
  </w:style>
  <w:style w:type="paragraph" w:styleId="Navadensplet">
    <w:name w:val="Normal (Web)"/>
    <w:basedOn w:val="Navaden"/>
    <w:uiPriority w:val="99"/>
    <w:unhideWhenUsed/>
    <w:rsid w:val="00BB6E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Krepko">
    <w:name w:val="Strong"/>
    <w:uiPriority w:val="22"/>
    <w:qFormat/>
    <w:rsid w:val="00BB6E6F"/>
    <w:rPr>
      <w:b/>
      <w:bCs/>
    </w:rPr>
  </w:style>
  <w:style w:type="character" w:styleId="Poudarek">
    <w:name w:val="Emphasis"/>
    <w:uiPriority w:val="20"/>
    <w:qFormat/>
    <w:rsid w:val="00BB6E6F"/>
    <w:rPr>
      <w:i/>
      <w:iCs/>
    </w:rPr>
  </w:style>
  <w:style w:type="table" w:styleId="Tabelamrea">
    <w:name w:val="Table Grid"/>
    <w:basedOn w:val="Navadnatabela"/>
    <w:uiPriority w:val="59"/>
    <w:rsid w:val="00EE48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EE48B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204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planota.s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planota.s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13" Type="http://schemas.openxmlformats.org/officeDocument/2006/relationships/image" Target="media/image90.jpeg"/><Relationship Id="rId3" Type="http://schemas.openxmlformats.org/officeDocument/2006/relationships/image" Target="media/image6.jpeg"/><Relationship Id="rId7" Type="http://schemas.openxmlformats.org/officeDocument/2006/relationships/image" Target="media/image10.jpg"/><Relationship Id="rId12" Type="http://schemas.openxmlformats.org/officeDocument/2006/relationships/image" Target="media/image8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70.png"/><Relationship Id="rId5" Type="http://schemas.openxmlformats.org/officeDocument/2006/relationships/image" Target="media/image8.jpeg"/><Relationship Id="rId10" Type="http://schemas.openxmlformats.org/officeDocument/2006/relationships/image" Target="media/image60.jpeg"/><Relationship Id="rId4" Type="http://schemas.openxmlformats.org/officeDocument/2006/relationships/image" Target="media/image7.png"/><Relationship Id="rId9" Type="http://schemas.openxmlformats.org/officeDocument/2006/relationships/image" Target="media/image50.png"/><Relationship Id="rId14" Type="http://schemas.openxmlformats.org/officeDocument/2006/relationships/image" Target="media/image10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01_FUNDACIJA%20BiT\PROJEKTI\V%20IZVAJANJU\Erasmus+\template_GROW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85751-57D3-4048-9DD8-1ED97E67E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template_GROW</Template>
  <TotalTime>197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Polona Kante Pavlin</dc:creator>
  <cp:lastModifiedBy>Polona Kante Pavlin</cp:lastModifiedBy>
  <cp:revision>7</cp:revision>
  <dcterms:created xsi:type="dcterms:W3CDTF">2016-10-21T10:47:00Z</dcterms:created>
  <dcterms:modified xsi:type="dcterms:W3CDTF">2016-10-24T11:56:00Z</dcterms:modified>
</cp:coreProperties>
</file>